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5397A6" w14:textId="77777777" w:rsidR="00EA2739" w:rsidRDefault="00EA2739" w:rsidP="009E4127"/>
    <w:p w14:paraId="616A20A1" w14:textId="21D2A6BE" w:rsidR="00B8626B" w:rsidRPr="009E4127" w:rsidRDefault="00EA2739" w:rsidP="009E41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18010D" wp14:editId="37629E03">
                <wp:simplePos x="0" y="0"/>
                <wp:positionH relativeFrom="column">
                  <wp:posOffset>7743431</wp:posOffset>
                </wp:positionH>
                <wp:positionV relativeFrom="paragraph">
                  <wp:posOffset>650459</wp:posOffset>
                </wp:positionV>
                <wp:extent cx="2220967" cy="567559"/>
                <wp:effectExtent l="0" t="0" r="27305" b="234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967" cy="567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8106A" w14:textId="5D54B0FB" w:rsidR="00EA2739" w:rsidRPr="00EA2739" w:rsidRDefault="00EA2739">
                            <w:pPr>
                              <w:rPr>
                                <w:sz w:val="36"/>
                              </w:rPr>
                            </w:pPr>
                            <w:r w:rsidRPr="00EA2739">
                              <w:rPr>
                                <w:sz w:val="36"/>
                              </w:rPr>
                              <w:t>Key: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09.7pt;margin-top:51.2pt;width:174.9pt;height:44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" fillcolor="white [3201]" strokeweight=".5pt">
                <v:textbox>
                  <w:txbxContent>
                    <w:p w14:paraId="7D48106A" w14:textId="5D54B0FB" w:rsidR="00EA2739" w:rsidRPr="00EA2739" w:rsidRDefault="00EA2739">
                      <w:pPr>
                        <w:rPr>
                          <w:sz w:val="36"/>
                        </w:rPr>
                      </w:pPr>
                      <w:r w:rsidRPr="00EA2739">
                        <w:rPr>
                          <w:sz w:val="36"/>
                        </w:rPr>
                        <w:t>Key:</w:t>
                      </w:r>
                    </w:p>
                  </w:txbxContent>
                </v:textbox>
              </v:shape>
            </w:pict>
          </mc:Fallback>
        </mc:AlternateContent>
      </w:r>
      <w:r w:rsidR="007320E7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DA8B772" wp14:editId="2848AF07">
                <wp:simplePos x="0" y="0"/>
                <wp:positionH relativeFrom="column">
                  <wp:posOffset>-207645</wp:posOffset>
                </wp:positionH>
                <wp:positionV relativeFrom="paragraph">
                  <wp:posOffset>481965</wp:posOffset>
                </wp:positionV>
                <wp:extent cx="7820025" cy="54197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541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89"/>
                              <w:gridCol w:w="590"/>
                              <w:gridCol w:w="589"/>
                              <w:gridCol w:w="590"/>
                              <w:gridCol w:w="590"/>
                              <w:gridCol w:w="589"/>
                              <w:gridCol w:w="590"/>
                              <w:gridCol w:w="590"/>
                              <w:gridCol w:w="589"/>
                              <w:gridCol w:w="590"/>
                              <w:gridCol w:w="590"/>
                              <w:gridCol w:w="589"/>
                              <w:gridCol w:w="590"/>
                              <w:gridCol w:w="590"/>
                              <w:gridCol w:w="589"/>
                              <w:gridCol w:w="590"/>
                              <w:gridCol w:w="590"/>
                              <w:gridCol w:w="589"/>
                              <w:gridCol w:w="590"/>
                              <w:gridCol w:w="590"/>
                            </w:tblGrid>
                            <w:tr w:rsidR="007320E7" w14:paraId="3BF5FB21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EC53BC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93E2E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774205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0894F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46F9B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E7516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2AA76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65AD4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B47A5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C652B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61158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8368B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54B5F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DD629F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13A83E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2A140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4E877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B09C6E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6DEF8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8A86B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7320E7" w14:paraId="2B7B3B28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AFFC0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64669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C19F9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13C4F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78D7AE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F709C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3EC96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C1FB9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DCCC0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8BB1F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36761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5C4C4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E650E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BA67F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3425F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A1FC8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629C6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177DA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3B4B4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C3A8B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7320E7" w14:paraId="4744E250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9924E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B2994A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53973C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1ABB2E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8BCE8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7E92F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D9E97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DEA09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C2E42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B82B6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64CF2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6AE2E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8EACE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8CDC1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E4FA1B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5BD92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A6135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3FF11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10604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49B59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7320E7" w14:paraId="1AA98560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AAE8F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B7ED4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1764D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84329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96BF2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30EAC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DABC56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C217CE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18039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A4DA15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32CA3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846A6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F2199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CD074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9D22EE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51F32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E91DC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27CDC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0F3D5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B1F76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7320E7" w14:paraId="7514D209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6E6F9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BBBEB2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38A48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0C06A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686FC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94920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B3496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1397B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AFE9CB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0A9184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15BF5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5AABD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7E861B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EBAC7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8438E2B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B1F21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A160E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0F641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80C9D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1CAEE2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7320E7" w14:paraId="058B628C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CAAB0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107D9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AE02D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1AF997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9E6BD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9B6D7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5C29F8E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66FEF1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33345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6CE83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157FA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CF75F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EE9E4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3B50E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9A92F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B04F5A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51056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48EBF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90B79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DF444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7320E7" w14:paraId="133A1F94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5037E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7E593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32405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DB38D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21B91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C6D81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5D96D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6FB84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4FE3CD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71AA6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A3DDA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7B498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BF9AD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DA37CF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FF35A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BA1A8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98F5EE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1F5E1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76A504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96BA8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7320E7" w14:paraId="7B2076A6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DA393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D20BF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2298F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C52199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AC66A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EA383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7B1D8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296AF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DF936C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CB87C1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7C5BF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9E1BB2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D56A2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567A1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95A97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939C3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DCBD3B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542C5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35F06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538CD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7320E7" w14:paraId="09C52447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74BA2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4169A7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30FD2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6CC24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365A9A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297A2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83FFCE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D57EB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69E0D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E31C6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C4765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FD2E9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F227A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E8442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08B6A2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73454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5DE6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1A304C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FBA9A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A73CD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7320E7" w14:paraId="1F6CA9CB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0D5AB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5DC45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414D4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3EDF1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01025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C2C78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6D414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6F678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E3EC1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1E4981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ABF96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8AF9A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980F0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84479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BB6ED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97A85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21C59C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A6A76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70B09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33AE6E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7320E7" w14:paraId="782C1312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4D95A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7339A1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76A90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3F860E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1067B0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A9F73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7D934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8801A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B35A7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A2BDD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59611B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EF22A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110BFB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5054F3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BC98D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40623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4F0B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924A7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53F3F06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6619ED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7320E7" w14:paraId="72E7101D" w14:textId="77777777" w:rsidTr="007320E7">
                              <w:trPr>
                                <w:trHeight w:val="496"/>
                              </w:trPr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1830B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B11EE5D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F258B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42A379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8632D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5A6DA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2D74E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EBE9C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74B2B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F7EEA5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8AE83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FB4943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3693E4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D451BE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50BD8A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8436F7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3D87C8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38EECA2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18C8AF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0A0A0"/>
                                    <w:left w:val="single" w:sz="8" w:space="0" w:color="A0A0A0"/>
                                    <w:bottom w:val="single" w:sz="8" w:space="0" w:color="A0A0A0"/>
                                    <w:right w:val="single" w:sz="8" w:space="0" w:color="A0A0A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AD7C680" w14:textId="77777777" w:rsidR="007320E7" w:rsidRDefault="007320E7" w:rsidP="007320E7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rFonts w:cs="Arial"/>
                                      <w:color w:val="auto"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665FD3" w14:textId="34C06ABA" w:rsidR="007320E7" w:rsidRDefault="007320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16.35pt;margin-top:37.95pt;width:615.75pt;height:426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" filled="f" stroked="f">
                <v:textbox>
                  <w:txbxContent>
                    <w:tbl>
                      <w:tblPr>
                        <w:tblW w:w="0" w:type="auto"/>
                        <w:tblInd w:w="-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89"/>
                        <w:gridCol w:w="590"/>
                        <w:gridCol w:w="589"/>
                        <w:gridCol w:w="590"/>
                        <w:gridCol w:w="590"/>
                        <w:gridCol w:w="589"/>
                        <w:gridCol w:w="590"/>
                        <w:gridCol w:w="590"/>
                        <w:gridCol w:w="589"/>
                        <w:gridCol w:w="590"/>
                        <w:gridCol w:w="590"/>
                        <w:gridCol w:w="589"/>
                        <w:gridCol w:w="590"/>
                        <w:gridCol w:w="590"/>
                        <w:gridCol w:w="589"/>
                        <w:gridCol w:w="590"/>
                        <w:gridCol w:w="590"/>
                        <w:gridCol w:w="589"/>
                        <w:gridCol w:w="590"/>
                        <w:gridCol w:w="590"/>
                      </w:tblGrid>
                      <w:tr w:rsidR="007320E7" w14:paraId="3BF5FB21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EC53BC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93E2E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774205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0894F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46F9B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E7516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2AA76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65AD4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B47A5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C652B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61158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8368B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54B5F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DD629F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13A83E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2A140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4E877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B09C6E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6DEF8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8A86B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  <w:tr w:rsidR="007320E7" w14:paraId="2B7B3B28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AFFC0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64669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C19F9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13C4F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78D7AE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F709C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3EC96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C1FB9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DCCC0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8BB1F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36761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5C4C4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E650E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BA67F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3425F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A1FC8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629C6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177DA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3B4B4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C3A8B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  <w:tr w:rsidR="007320E7" w14:paraId="4744E250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9924E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B2994A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53973C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1ABB2E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8BCE8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7E92F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D9E97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DEA09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C2E42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B82B6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64CF2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6AE2E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8EACE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8CDC1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E4FA1B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5BD92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A6135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3FF11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10604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49B59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  <w:tr w:rsidR="007320E7" w14:paraId="1AA98560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AAE8F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B7ED4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1764D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84329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96BF2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30EAC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DABC56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C217CE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18039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A4DA15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32CA3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846A6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F2199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CD074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9D22EE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51F32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E91DC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27CDC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0F3D5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B1F76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  <w:tr w:rsidR="007320E7" w14:paraId="7514D209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6E6F9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BBBEB2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38A48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0C06A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686FC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94920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B3496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1397B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AFE9CB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0A9184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15BF5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5AABD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7E861B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EBAC7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8438E2B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B1F21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A160E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0F641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80C9D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1CAEE2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  <w:tr w:rsidR="007320E7" w14:paraId="058B628C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CAAB0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107D9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AE02D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1AF997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9E6BD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9B6D7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5C29F8E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66FEF1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33345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6CE83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157FA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CF75F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EE9E4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3B50E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9A92F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B04F5A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51056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48EBF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90B79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DF444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  <w:tr w:rsidR="007320E7" w14:paraId="133A1F94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5037E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7E593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32405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DB38D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21B91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C6D81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5D96D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6FB84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4FE3CD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71AA6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A3DDA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7B498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BF9AD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DA37CF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FF35A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BA1A8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98F5EE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1F5E1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76A504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96BA8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  <w:tr w:rsidR="007320E7" w14:paraId="7B2076A6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DA393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D20BF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2298F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C52199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AC66A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EA383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7B1D8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296AF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DF936C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CB87C1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7C5BF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9E1BB2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D56A2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567A1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95A97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939C3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DCBD3B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542C5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35F06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538CD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  <w:tr w:rsidR="007320E7" w14:paraId="09C52447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74BA2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4169A7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30FD2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6CC24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365A9A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297A2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83FFCE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D57EB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69E0D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E31C6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C4765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FD2E9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F227A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E8442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08B6A2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73454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5DE6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1A304C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FBA9A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A73CD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  <w:tr w:rsidR="007320E7" w14:paraId="1F6CA9CB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0D5AB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5DC45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414D4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3EDF1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01025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C2C78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6D414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6F678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E3EC1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1E4981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ABF96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8AF9A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980F0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84479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BB6ED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97A85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21C59C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A6A76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70B09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33AE6E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  <w:tr w:rsidR="007320E7" w14:paraId="782C1312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4D95A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7339A1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76A90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3F860E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1067B0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A9F73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7D934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8801A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B35A7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A2BDD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59611B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EF22A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110BFB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5054F3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BC98D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40623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4F0B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924A7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53F3F06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6619ED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  <w:tr w:rsidR="007320E7" w14:paraId="72E7101D" w14:textId="77777777" w:rsidTr="007320E7">
                        <w:trPr>
                          <w:trHeight w:val="496"/>
                        </w:trPr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1830B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B11EE5D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F258B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42A379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8632D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5A6DA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2D74E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EBE9C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74B2B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F7EEA5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8AE83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FB4943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3693E4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D451BE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50BD8A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8436F7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3D87C8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38EECA2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18C8AF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8" w:space="0" w:color="A0A0A0"/>
                              <w:left w:val="single" w:sz="8" w:space="0" w:color="A0A0A0"/>
                              <w:bottom w:val="single" w:sz="8" w:space="0" w:color="A0A0A0"/>
                              <w:right w:val="single" w:sz="8" w:space="0" w:color="A0A0A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AD7C680" w14:textId="77777777" w:rsidR="007320E7" w:rsidRDefault="007320E7" w:rsidP="007320E7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rFonts w:cs="Arial"/>
                                <w:color w:val="auto"/>
                                <w:lang w:val="en-AU"/>
                              </w:rPr>
                            </w:pPr>
                          </w:p>
                        </w:tc>
                      </w:tr>
                    </w:tbl>
                    <w:p w14:paraId="0B665FD3" w14:textId="34C06ABA" w:rsidR="007320E7" w:rsidRDefault="007320E7"/>
                  </w:txbxContent>
                </v:textbox>
              </v:shape>
            </w:pict>
          </mc:Fallback>
        </mc:AlternateContent>
      </w:r>
      <w:r w:rsidR="007320E7">
        <w:rPr>
          <w:noProof/>
        </w:rPr>
        <w:drawing>
          <wp:anchor distT="0" distB="0" distL="114300" distR="114300" simplePos="0" relativeHeight="251677696" behindDoc="0" locked="0" layoutInCell="1" allowOverlap="1" wp14:anchorId="52186996" wp14:editId="3A9E3B6F">
            <wp:simplePos x="0" y="0"/>
            <wp:positionH relativeFrom="column">
              <wp:posOffset>106680</wp:posOffset>
            </wp:positionH>
            <wp:positionV relativeFrom="paragraph">
              <wp:posOffset>567690</wp:posOffset>
            </wp:positionV>
            <wp:extent cx="6896100" cy="5117073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117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74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8FA728" wp14:editId="09EBBBEA">
                <wp:simplePos x="0" y="0"/>
                <wp:positionH relativeFrom="column">
                  <wp:posOffset>7459980</wp:posOffset>
                </wp:positionH>
                <wp:positionV relativeFrom="paragraph">
                  <wp:posOffset>4890135</wp:posOffset>
                </wp:positionV>
                <wp:extent cx="409575" cy="4095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FBF88C" id="Rectangle 11" o:spid="_x0000_s1026" style="position:absolute;margin-left:587.4pt;margin-top:385.05pt;width:32.25pt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" fillcolor="white [3212]" strokecolor="#1c1c1c [3213]" strokeweight="1pt"/>
            </w:pict>
          </mc:Fallback>
        </mc:AlternateContent>
      </w:r>
      <w:r w:rsidR="0015374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247616" wp14:editId="3394A8EB">
                <wp:simplePos x="0" y="0"/>
                <wp:positionH relativeFrom="column">
                  <wp:posOffset>7459980</wp:posOffset>
                </wp:positionH>
                <wp:positionV relativeFrom="paragraph">
                  <wp:posOffset>4295140</wp:posOffset>
                </wp:positionV>
                <wp:extent cx="409575" cy="4095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94922B" id="Rectangle 10" o:spid="_x0000_s1026" style="position:absolute;margin-left:587.4pt;margin-top:338.2pt;width:32.25pt;height: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" fillcolor="white [3212]" strokecolor="#1c1c1c [3213]" strokeweight="1pt"/>
            </w:pict>
          </mc:Fallback>
        </mc:AlternateContent>
      </w:r>
      <w:r w:rsidR="0015374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9459DC" wp14:editId="69211FF4">
                <wp:simplePos x="0" y="0"/>
                <wp:positionH relativeFrom="column">
                  <wp:posOffset>7459980</wp:posOffset>
                </wp:positionH>
                <wp:positionV relativeFrom="paragraph">
                  <wp:posOffset>3700145</wp:posOffset>
                </wp:positionV>
                <wp:extent cx="409575" cy="4095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0C11AB" id="Rectangle 9" o:spid="_x0000_s1026" style="position:absolute;margin-left:587.4pt;margin-top:291.35pt;width:32.25pt;height:3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" fillcolor="white [3212]" strokecolor="#1c1c1c [3213]" strokeweight="1pt"/>
            </w:pict>
          </mc:Fallback>
        </mc:AlternateContent>
      </w:r>
      <w:r w:rsidR="0015374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7DD13E" wp14:editId="36D3B2A7">
                <wp:simplePos x="0" y="0"/>
                <wp:positionH relativeFrom="column">
                  <wp:posOffset>7459980</wp:posOffset>
                </wp:positionH>
                <wp:positionV relativeFrom="paragraph">
                  <wp:posOffset>3105150</wp:posOffset>
                </wp:positionV>
                <wp:extent cx="409575" cy="4095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324BE6" id="Rectangle 8" o:spid="_x0000_s1026" style="position:absolute;margin-left:587.4pt;margin-top:244.5pt;width:32.25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" fillcolor="white [3212]" strokecolor="#1c1c1c [3213]" strokeweight="1pt"/>
            </w:pict>
          </mc:Fallback>
        </mc:AlternateContent>
      </w:r>
      <w:r w:rsidR="0015374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939F90" wp14:editId="7279706E">
                <wp:simplePos x="0" y="0"/>
                <wp:positionH relativeFrom="column">
                  <wp:posOffset>7459980</wp:posOffset>
                </wp:positionH>
                <wp:positionV relativeFrom="paragraph">
                  <wp:posOffset>2510155</wp:posOffset>
                </wp:positionV>
                <wp:extent cx="409575" cy="4095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CCA1B1" id="Rectangle 7" o:spid="_x0000_s1026" style="position:absolute;margin-left:587.4pt;margin-top:197.65pt;width:32.25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" fillcolor="white [3212]" strokecolor="#1c1c1c [3213]" strokeweight="1pt"/>
            </w:pict>
          </mc:Fallback>
        </mc:AlternateContent>
      </w:r>
      <w:r w:rsidR="0015374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74E479" wp14:editId="6BCA5524">
                <wp:simplePos x="0" y="0"/>
                <wp:positionH relativeFrom="column">
                  <wp:posOffset>7459980</wp:posOffset>
                </wp:positionH>
                <wp:positionV relativeFrom="paragraph">
                  <wp:posOffset>1915160</wp:posOffset>
                </wp:positionV>
                <wp:extent cx="409575" cy="4095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FE162F" id="Rectangle 6" o:spid="_x0000_s1026" style="position:absolute;margin-left:587.4pt;margin-top:150.8pt;width:32.2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" fillcolor="white [3212]" strokecolor="#1c1c1c [3213]" strokeweight="1pt"/>
            </w:pict>
          </mc:Fallback>
        </mc:AlternateContent>
      </w:r>
      <w:r w:rsidR="0015374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A042EF" wp14:editId="37DB1BE8">
                <wp:simplePos x="0" y="0"/>
                <wp:positionH relativeFrom="column">
                  <wp:posOffset>7458075</wp:posOffset>
                </wp:positionH>
                <wp:positionV relativeFrom="paragraph">
                  <wp:posOffset>1320165</wp:posOffset>
                </wp:positionV>
                <wp:extent cx="409575" cy="4095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7088BA" id="Rectangle 4" o:spid="_x0000_s1026" style="position:absolute;margin-left:587.25pt;margin-top:103.95pt;width:32.25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" fillcolor="white [3212]" strokecolor="#1c1c1c [3213]" strokeweight="1pt"/>
            </w:pict>
          </mc:Fallback>
        </mc:AlternateContent>
      </w:r>
      <w:r w:rsidR="0015374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D5C790" wp14:editId="05D1EDFB">
                <wp:simplePos x="0" y="0"/>
                <wp:positionH relativeFrom="column">
                  <wp:posOffset>7964805</wp:posOffset>
                </wp:positionH>
                <wp:positionV relativeFrom="paragraph">
                  <wp:posOffset>1520190</wp:posOffset>
                </wp:positionV>
                <wp:extent cx="2000250" cy="43815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38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C2FBE" w14:textId="77777777" w:rsidR="00153742" w:rsidRDefault="00FD3389" w:rsidP="00153742">
                            <w:pPr>
                              <w:spacing w:line="600" w:lineRule="auto"/>
                            </w:pPr>
                            <w:r>
                              <w:pict w14:anchorId="169C3B79">
                                <v:rect id="_x0000_i1025" style="width:0;height:1.5pt" o:hralign="center" o:hrstd="t" o:hr="t" fillcolor="#a0a0a0" stroked="f"/>
                              </w:pict>
                            </w:r>
                          </w:p>
                          <w:p w14:paraId="30F70088" w14:textId="77777777" w:rsidR="00153742" w:rsidRDefault="00FD3389" w:rsidP="00153742">
                            <w:pPr>
                              <w:spacing w:line="600" w:lineRule="auto"/>
                            </w:pPr>
                            <w:r>
                              <w:pict w14:anchorId="5CE94420">
                                <v:rect id="_x0000_i1026" style="width:0;height:1.5pt" o:hralign="center" o:hrstd="t" o:hr="t" fillcolor="#a0a0a0" stroked="f"/>
                              </w:pict>
                            </w:r>
                          </w:p>
                          <w:p w14:paraId="7F065E8D" w14:textId="77777777" w:rsidR="00153742" w:rsidRDefault="00FD3389" w:rsidP="00153742">
                            <w:pPr>
                              <w:spacing w:line="600" w:lineRule="auto"/>
                            </w:pPr>
                            <w:r>
                              <w:pict w14:anchorId="4EFF7E4F">
                                <v:rect id="_x0000_i1027" style="width:0;height:1.5pt" o:hralign="center" o:hrstd="t" o:hr="t" fillcolor="#a0a0a0" stroked="f"/>
                              </w:pict>
                            </w:r>
                          </w:p>
                          <w:p w14:paraId="1CA05887" w14:textId="77777777" w:rsidR="00153742" w:rsidRDefault="00FD3389" w:rsidP="00153742">
                            <w:pPr>
                              <w:spacing w:line="600" w:lineRule="auto"/>
                            </w:pPr>
                            <w:r>
                              <w:pict w14:anchorId="4D2BD4AF">
                                <v:rect id="_x0000_i1028" style="width:0;height:1.5pt" o:hralign="center" o:hrstd="t" o:hr="t" fillcolor="#a0a0a0" stroked="f"/>
                              </w:pict>
                            </w:r>
                          </w:p>
                          <w:p w14:paraId="7F17F06F" w14:textId="77777777" w:rsidR="00153742" w:rsidRDefault="00FD3389" w:rsidP="00153742">
                            <w:pPr>
                              <w:spacing w:line="600" w:lineRule="auto"/>
                            </w:pPr>
                            <w:r>
                              <w:pict w14:anchorId="05902049">
                                <v:rect id="_x0000_i1029" style="width:0;height:1.5pt" o:hralign="center" o:hrstd="t" o:hr="t" fillcolor="#a0a0a0" stroked="f"/>
                              </w:pict>
                            </w:r>
                          </w:p>
                          <w:p w14:paraId="620E7DCB" w14:textId="77777777" w:rsidR="00153742" w:rsidRDefault="00FD3389" w:rsidP="00153742">
                            <w:pPr>
                              <w:spacing w:line="600" w:lineRule="auto"/>
                            </w:pPr>
                            <w:r>
                              <w:pict w14:anchorId="0959CD33">
                                <v:rect id="_x0000_i1030" style="width:0;height:1.5pt" o:hralign="center" o:hrstd="t" o:hr="t" fillcolor="#a0a0a0" stroked="f"/>
                              </w:pict>
                            </w:r>
                          </w:p>
                          <w:p w14:paraId="630FAEFD" w14:textId="6D2628E1" w:rsidR="00153742" w:rsidRDefault="00FD3389" w:rsidP="00153742">
                            <w:pPr>
                              <w:spacing w:line="600" w:lineRule="auto"/>
                            </w:pPr>
                            <w:r>
                              <w:pict w14:anchorId="6B747129">
                                <v:rect id="_x0000_i1031" style="width:0;height:1.5pt" o:hralign="center" o:hrstd="t" o:hr="t" fillcolor="#a0a0a0" stroked="f"/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D5C790" id="_x0000_s1027" type="#_x0000_t202" style="position:absolute;left:0;text-align:left;margin-left:627.15pt;margin-top:119.7pt;width:157.5pt;height:3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" filled="f" stroked="f">
                <v:textbox>
                  <w:txbxContent>
                    <w:p w14:paraId="786C2FBE" w14:textId="77777777" w:rsidR="00153742" w:rsidRDefault="00153742" w:rsidP="00153742">
                      <w:pPr>
                        <w:spacing w:line="600" w:lineRule="auto"/>
                      </w:pPr>
                      <w:r>
                        <w:pict w14:anchorId="169C3B79">
                          <v:rect id="_x0000_i1025" style="width:0;height:1.5pt" o:hralign="center" o:hrstd="t" o:hr="t" fillcolor="#a0a0a0" stroked="f"/>
                        </w:pict>
                      </w:r>
                    </w:p>
                    <w:p w14:paraId="30F70088" w14:textId="77777777" w:rsidR="00153742" w:rsidRDefault="00153742" w:rsidP="00153742">
                      <w:pPr>
                        <w:spacing w:line="600" w:lineRule="auto"/>
                      </w:pPr>
                      <w:r>
                        <w:pict w14:anchorId="5CE94420">
                          <v:rect id="_x0000_i1026" style="width:0;height:1.5pt" o:hralign="center" o:hrstd="t" o:hr="t" fillcolor="#a0a0a0" stroked="f"/>
                        </w:pict>
                      </w:r>
                    </w:p>
                    <w:p w14:paraId="7F065E8D" w14:textId="77777777" w:rsidR="00153742" w:rsidRDefault="00153742" w:rsidP="00153742">
                      <w:pPr>
                        <w:spacing w:line="600" w:lineRule="auto"/>
                      </w:pPr>
                      <w:r>
                        <w:pict w14:anchorId="4EFF7E4F">
                          <v:rect id="_x0000_i1027" style="width:0;height:1.5pt" o:hralign="center" o:hrstd="t" o:hr="t" fillcolor="#a0a0a0" stroked="f"/>
                        </w:pict>
                      </w:r>
                    </w:p>
                    <w:p w14:paraId="1CA05887" w14:textId="77777777" w:rsidR="00153742" w:rsidRDefault="00153742" w:rsidP="00153742">
                      <w:pPr>
                        <w:spacing w:line="600" w:lineRule="auto"/>
                      </w:pPr>
                      <w:r>
                        <w:pict w14:anchorId="4D2BD4AF">
                          <v:rect id="_x0000_i1028" style="width:0;height:1.5pt" o:hralign="center" o:hrstd="t" o:hr="t" fillcolor="#a0a0a0" stroked="f"/>
                        </w:pict>
                      </w:r>
                    </w:p>
                    <w:p w14:paraId="7F17F06F" w14:textId="77777777" w:rsidR="00153742" w:rsidRDefault="00153742" w:rsidP="00153742">
                      <w:pPr>
                        <w:spacing w:line="600" w:lineRule="auto"/>
                      </w:pPr>
                      <w:r>
                        <w:pict w14:anchorId="05902049">
                          <v:rect id="_x0000_i1029" style="width:0;height:1.5pt" o:hralign="center" o:hrstd="t" o:hr="t" fillcolor="#a0a0a0" stroked="f"/>
                        </w:pict>
                      </w:r>
                    </w:p>
                    <w:p w14:paraId="620E7DCB" w14:textId="77777777" w:rsidR="00153742" w:rsidRDefault="00153742" w:rsidP="00153742">
                      <w:pPr>
                        <w:spacing w:line="600" w:lineRule="auto"/>
                      </w:pPr>
                      <w:r>
                        <w:pict w14:anchorId="0959CD33">
                          <v:rect id="_x0000_i1030" style="width:0;height:1.5pt" o:hralign="center" o:hrstd="t" o:hr="t" fillcolor="#a0a0a0" stroked="f"/>
                        </w:pict>
                      </w:r>
                    </w:p>
                    <w:p w14:paraId="630FAEFD" w14:textId="6D2628E1" w:rsidR="00153742" w:rsidRDefault="00153742" w:rsidP="00153742">
                      <w:pPr>
                        <w:spacing w:line="600" w:lineRule="auto"/>
                      </w:pPr>
                      <w:r>
                        <w:pict w14:anchorId="6B747129">
                          <v:rect id="_x0000_i1031" style="width:0;height:1.5pt" o:hralign="center" o:hrstd="t" o:hr="t" fillcolor="#a0a0a0" stroked="f"/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15374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9D8ADC" wp14:editId="21F56EA2">
                <wp:simplePos x="0" y="0"/>
                <wp:positionH relativeFrom="column">
                  <wp:posOffset>1905</wp:posOffset>
                </wp:positionH>
                <wp:positionV relativeFrom="paragraph">
                  <wp:posOffset>-13335</wp:posOffset>
                </wp:positionV>
                <wp:extent cx="10153650" cy="4191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1CA09" w14:textId="622D642E" w:rsidR="00153742" w:rsidRDefault="00EA2739" w:rsidP="00153742">
                            <w:pPr>
                              <w:pStyle w:val="KS1BodyCopyKS1"/>
                              <w:spacing w:line="276" w:lineRule="auto"/>
                            </w:pPr>
                            <w:r>
                              <w:t>Please create your own treasure map. Remember to include a key.</w:t>
                            </w:r>
                          </w:p>
                          <w:p w14:paraId="0483D2CE" w14:textId="77777777" w:rsidR="00153742" w:rsidRDefault="00153742" w:rsidP="001537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.15pt;margin-top:-1.05pt;width:799.5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" filled="f" stroked="f">
                <v:textbox>
                  <w:txbxContent>
                    <w:p w14:paraId="49F1CA09" w14:textId="622D642E" w:rsidR="00153742" w:rsidRDefault="00EA2739" w:rsidP="00153742">
                      <w:pPr>
                        <w:pStyle w:val="KS1BodyCopyKS1"/>
                        <w:spacing w:line="276" w:lineRule="auto"/>
                      </w:pPr>
                      <w:r>
                        <w:t>Please create your own treasure map. Remember to include a key.</w:t>
                      </w:r>
                    </w:p>
                    <w:p w14:paraId="0483D2CE" w14:textId="77777777" w:rsidR="00153742" w:rsidRDefault="00153742" w:rsidP="00153742"/>
                  </w:txbxContent>
                </v:textbox>
              </v:shape>
            </w:pict>
          </mc:Fallback>
        </mc:AlternateContent>
      </w:r>
      <w:r w:rsidR="0015374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73C358" wp14:editId="1A59ED19">
                <wp:simplePos x="0" y="0"/>
                <wp:positionH relativeFrom="column">
                  <wp:posOffset>1735455</wp:posOffset>
                </wp:positionH>
                <wp:positionV relativeFrom="paragraph">
                  <wp:posOffset>-575310</wp:posOffset>
                </wp:positionV>
                <wp:extent cx="6113145" cy="723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14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A955" w14:textId="4593D27E" w:rsidR="00153742" w:rsidRDefault="00153742" w:rsidP="00153742">
                            <w:pPr>
                              <w:pStyle w:val="Heading1KS2"/>
                            </w:pPr>
                            <w:r>
                              <w:t xml:space="preserve">My </w:t>
                            </w:r>
                            <w:r w:rsidR="00EA2739">
                              <w:t>Treasure</w:t>
                            </w:r>
                            <w:r>
                              <w:t xml:space="preserve"> Map</w:t>
                            </w:r>
                          </w:p>
                          <w:p w14:paraId="2832483E" w14:textId="798A16A0" w:rsidR="00153742" w:rsidRDefault="001537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6.65pt;margin-top:-45.3pt;width:481.35pt;height:5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" filled="f" stroked="f">
                <v:textbox>
                  <w:txbxContent>
                    <w:p w14:paraId="7B62A955" w14:textId="4593D27E" w:rsidR="00153742" w:rsidRDefault="00153742" w:rsidP="00153742">
                      <w:pPr>
                        <w:pStyle w:val="Heading1KS2"/>
                      </w:pPr>
                      <w:r>
                        <w:t xml:space="preserve">My </w:t>
                      </w:r>
                      <w:r w:rsidR="00EA2739">
                        <w:t>Treasure</w:t>
                      </w:r>
                      <w:r>
                        <w:t xml:space="preserve"> Map</w:t>
                      </w:r>
                    </w:p>
                    <w:p w14:paraId="2832483E" w14:textId="798A16A0" w:rsidR="00153742" w:rsidRDefault="00153742"/>
                  </w:txbxContent>
                </v:textbox>
              </v:shape>
            </w:pict>
          </mc:Fallback>
        </mc:AlternateContent>
      </w:r>
      <w:r w:rsidR="007320E7" w:rsidRPr="007320E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BE2F20" wp14:editId="17D9FE96">
                <wp:simplePos x="0" y="0"/>
                <wp:positionH relativeFrom="column">
                  <wp:posOffset>7479030</wp:posOffset>
                </wp:positionH>
                <wp:positionV relativeFrom="paragraph">
                  <wp:posOffset>4769485</wp:posOffset>
                </wp:positionV>
                <wp:extent cx="409575" cy="4095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588.9pt;margin-top:375.55pt;width:32.25pt;height:3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" fillcolor="white [3212]" strokecolor="#1c1c1c [3213]" strokeweight="1pt"/>
            </w:pict>
          </mc:Fallback>
        </mc:AlternateContent>
      </w:r>
      <w:r w:rsidR="007320E7" w:rsidRPr="007320E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74D97CA" wp14:editId="1CFD50D6">
                <wp:simplePos x="0" y="0"/>
                <wp:positionH relativeFrom="column">
                  <wp:posOffset>1754505</wp:posOffset>
                </wp:positionH>
                <wp:positionV relativeFrom="paragraph">
                  <wp:posOffset>-650240</wp:posOffset>
                </wp:positionV>
                <wp:extent cx="6113145" cy="7239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14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B5838" w14:textId="77777777" w:rsidR="007320E7" w:rsidRDefault="007320E7" w:rsidP="007320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8.15pt;margin-top:-51.2pt;width:481.35pt;height:5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" filled="f" stroked="f">
                <v:textbox>
                  <w:txbxContent>
                    <w:p w14:paraId="70CB5838" w14:textId="77777777" w:rsidR="007320E7" w:rsidRDefault="007320E7" w:rsidP="007320E7"/>
                  </w:txbxContent>
                </v:textbox>
              </v:shape>
            </w:pict>
          </mc:Fallback>
        </mc:AlternateContent>
      </w:r>
    </w:p>
    <w:sectPr w:rsidR="00B8626B" w:rsidRPr="009E4127" w:rsidSect="00A61E8B">
      <w:footerReference w:type="default" r:id="rId10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ABB824" w14:textId="77777777" w:rsidR="00FD3389" w:rsidRDefault="00FD3389" w:rsidP="00DD5720">
      <w:r>
        <w:separator/>
      </w:r>
    </w:p>
  </w:endnote>
  <w:endnote w:type="continuationSeparator" w:id="0">
    <w:p w14:paraId="54ECE6DB" w14:textId="77777777" w:rsidR="00FD3389" w:rsidRDefault="00FD3389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16B714-1A55-4DF0-8DB0-2E150020E5D6}"/>
    <w:embedBold r:id="rId2" w:fontKey="{6F5A6398-6480-4C60-BBD0-B7FF43AD8998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CB6B8168-6589-48B4-8C2C-4C745B6A9E92}"/>
    <w:embedBold r:id="rId4" w:fontKey="{7860CF3D-D1BD-4B0E-B8BA-DF60C3E2881A}"/>
    <w:embedItalic r:id="rId5" w:fontKey="{825939CC-929E-49D7-978E-AB3C8650979B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0771FF-C4F6-477C-B716-19535DD133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8C1FC" w14:textId="77777777" w:rsidR="002A5D24" w:rsidRDefault="002A5D24" w:rsidP="003D26A6">
    <w:pPr>
      <w:pStyle w:val="Header"/>
    </w:pPr>
  </w:p>
  <w:p w14:paraId="7216AACC" w14:textId="77777777" w:rsidR="002A5D24" w:rsidRDefault="002A5D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687CFE" w14:textId="77777777" w:rsidR="00FD3389" w:rsidRDefault="00FD3389" w:rsidP="00DD5720">
      <w:r>
        <w:separator/>
      </w:r>
    </w:p>
  </w:footnote>
  <w:footnote w:type="continuationSeparator" w:id="0">
    <w:p w14:paraId="0D1ADA1D" w14:textId="77777777" w:rsidR="00FD3389" w:rsidRDefault="00FD3389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742"/>
    <w:rsid w:val="00025835"/>
    <w:rsid w:val="0003405A"/>
    <w:rsid w:val="00067C79"/>
    <w:rsid w:val="000F227B"/>
    <w:rsid w:val="000F793E"/>
    <w:rsid w:val="00153742"/>
    <w:rsid w:val="00173124"/>
    <w:rsid w:val="00190479"/>
    <w:rsid w:val="001A77E0"/>
    <w:rsid w:val="001B1E38"/>
    <w:rsid w:val="001B7D7D"/>
    <w:rsid w:val="00203298"/>
    <w:rsid w:val="002439AD"/>
    <w:rsid w:val="00254D95"/>
    <w:rsid w:val="00283D04"/>
    <w:rsid w:val="002A5D24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E4E45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6258A"/>
    <w:rsid w:val="006D108B"/>
    <w:rsid w:val="007215F9"/>
    <w:rsid w:val="00722B47"/>
    <w:rsid w:val="007320E7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B8626B"/>
    <w:rsid w:val="00CA3011"/>
    <w:rsid w:val="00CC0F47"/>
    <w:rsid w:val="00CE75AA"/>
    <w:rsid w:val="00CF513F"/>
    <w:rsid w:val="00D90104"/>
    <w:rsid w:val="00DC190B"/>
    <w:rsid w:val="00DD5720"/>
    <w:rsid w:val="00DF130F"/>
    <w:rsid w:val="00E1404D"/>
    <w:rsid w:val="00E1443E"/>
    <w:rsid w:val="00E376AA"/>
    <w:rsid w:val="00E401BD"/>
    <w:rsid w:val="00E62A7F"/>
    <w:rsid w:val="00E7551D"/>
    <w:rsid w:val="00EA2739"/>
    <w:rsid w:val="00EB6D1C"/>
    <w:rsid w:val="00ED71A2"/>
    <w:rsid w:val="00EE3823"/>
    <w:rsid w:val="00EE7EFB"/>
    <w:rsid w:val="00F376A9"/>
    <w:rsid w:val="00F66A1C"/>
    <w:rsid w:val="00FD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B34F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153742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153742"/>
    <w:pPr>
      <w:spacing w:after="170" w:line="420" w:lineRule="atLeast"/>
    </w:pPr>
    <w:rPr>
      <w:color w:val="050505"/>
      <w:sz w:val="32"/>
      <w:szCs w:val="32"/>
    </w:rPr>
  </w:style>
  <w:style w:type="paragraph" w:customStyle="1" w:styleId="NoParagraphStyle">
    <w:name w:val="[No Paragraph Style]"/>
    <w:rsid w:val="007320E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153742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153742"/>
    <w:pPr>
      <w:spacing w:after="170" w:line="420" w:lineRule="atLeast"/>
    </w:pPr>
    <w:rPr>
      <w:color w:val="050505"/>
      <w:sz w:val="32"/>
      <w:szCs w:val="32"/>
    </w:rPr>
  </w:style>
  <w:style w:type="paragraph" w:customStyle="1" w:styleId="NoParagraphStyle">
    <w:name w:val="[No Paragraph Style]"/>
    <w:rsid w:val="007320E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Landscape\Activity%20Sheet%20Template%20Landscape%202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3848C-2BD3-4FF5-B87F-F3DDC1946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2 Page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Twinkl-A10</dc:creator>
  <cp:lastModifiedBy>Jade Knight</cp:lastModifiedBy>
  <cp:revision>2</cp:revision>
  <cp:lastPrinted>2014-02-20T09:55:00Z</cp:lastPrinted>
  <dcterms:created xsi:type="dcterms:W3CDTF">2021-06-11T13:08:00Z</dcterms:created>
  <dcterms:modified xsi:type="dcterms:W3CDTF">2021-06-11T13:08:00Z</dcterms:modified>
</cp:coreProperties>
</file>